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342" w:rsidRDefault="00B05342" w:rsidP="00BC000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B05342" w:rsidRPr="006A4589" w:rsidRDefault="00B05342" w:rsidP="00C22B2A">
      <w:pPr>
        <w:jc w:val="center"/>
        <w:rPr>
          <w:rFonts w:ascii="Times New Roman" w:hAnsi="Times New Roman"/>
          <w:sz w:val="32"/>
          <w:szCs w:val="32"/>
        </w:rPr>
      </w:pPr>
      <w:r w:rsidRPr="006A4589">
        <w:rPr>
          <w:rFonts w:ascii="Times New Roman" w:hAnsi="Times New Roman"/>
          <w:sz w:val="32"/>
          <w:szCs w:val="32"/>
        </w:rPr>
        <w:t xml:space="preserve">4 </w:t>
      </w:r>
      <w:r>
        <w:rPr>
          <w:rFonts w:ascii="Times New Roman" w:hAnsi="Times New Roman"/>
          <w:sz w:val="32"/>
          <w:szCs w:val="32"/>
        </w:rPr>
        <w:t>класс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73"/>
        <w:gridCol w:w="2334"/>
        <w:gridCol w:w="7353"/>
        <w:gridCol w:w="2643"/>
        <w:gridCol w:w="1507"/>
      </w:tblGrid>
      <w:tr w:rsidR="00B05342" w:rsidRPr="00E70565" w:rsidTr="00E70565">
        <w:tc>
          <w:tcPr>
            <w:tcW w:w="1473" w:type="dxa"/>
          </w:tcPr>
          <w:p w:rsidR="00B05342" w:rsidRPr="00E70565" w:rsidRDefault="00B05342" w:rsidP="00E70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0565">
              <w:rPr>
                <w:rFonts w:ascii="Times New Roman" w:hAnsi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334" w:type="dxa"/>
          </w:tcPr>
          <w:p w:rsidR="00B05342" w:rsidRPr="00E70565" w:rsidRDefault="00B05342" w:rsidP="00E70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0565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353" w:type="dxa"/>
          </w:tcPr>
          <w:p w:rsidR="00B05342" w:rsidRPr="00E70565" w:rsidRDefault="00B05342" w:rsidP="00E70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0565">
              <w:rPr>
                <w:rFonts w:ascii="Times New Roman" w:hAnsi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643" w:type="dxa"/>
          </w:tcPr>
          <w:p w:rsidR="00B05342" w:rsidRPr="00E70565" w:rsidRDefault="00B05342" w:rsidP="00E70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0565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07" w:type="dxa"/>
          </w:tcPr>
          <w:p w:rsidR="00B05342" w:rsidRPr="00E70565" w:rsidRDefault="00B05342" w:rsidP="00E70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0565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</w:tr>
      <w:tr w:rsidR="00B05342" w:rsidRPr="00E70565" w:rsidTr="00E70565">
        <w:tc>
          <w:tcPr>
            <w:tcW w:w="1473" w:type="dxa"/>
          </w:tcPr>
          <w:p w:rsidR="00B05342" w:rsidRPr="00E70565" w:rsidRDefault="00B05342" w:rsidP="00E705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0565">
              <w:rPr>
                <w:rFonts w:ascii="Times New Roman" w:hAnsi="Times New Roman"/>
                <w:sz w:val="28"/>
                <w:szCs w:val="28"/>
              </w:rPr>
              <w:t>15.04.20</w:t>
            </w:r>
          </w:p>
        </w:tc>
        <w:tc>
          <w:tcPr>
            <w:tcW w:w="2334" w:type="dxa"/>
          </w:tcPr>
          <w:p w:rsidR="00B05342" w:rsidRPr="00410E18" w:rsidRDefault="00B05342" w:rsidP="002F22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0E18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 w:rsidRPr="00410E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10E18">
              <w:rPr>
                <w:rFonts w:ascii="Times New Roman" w:hAnsi="Times New Roman"/>
                <w:sz w:val="28"/>
                <w:szCs w:val="28"/>
              </w:rPr>
              <w:t>Hello,</w:t>
            </w:r>
          </w:p>
          <w:p w:rsidR="00B05342" w:rsidRPr="00410E18" w:rsidRDefault="00B05342" w:rsidP="002F22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410E18">
              <w:rPr>
                <w:rFonts w:ascii="Times New Roman" w:hAnsi="Times New Roman"/>
                <w:sz w:val="28"/>
                <w:szCs w:val="28"/>
                <w:lang w:val="en-US"/>
              </w:rPr>
              <w:t>sunshine</w:t>
            </w:r>
            <w:r w:rsidRPr="00410E18">
              <w:rPr>
                <w:rFonts w:ascii="Times New Roman" w:hAnsi="Times New Roman"/>
                <w:sz w:val="28"/>
                <w:szCs w:val="28"/>
              </w:rPr>
              <w:t>!</w:t>
            </w:r>
          </w:p>
          <w:p w:rsidR="00B05342" w:rsidRDefault="00B05342" w:rsidP="002F22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5342" w:rsidRPr="00410E18" w:rsidRDefault="00B05342" w:rsidP="002F22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0E18">
              <w:rPr>
                <w:rFonts w:ascii="Times New Roman" w:hAnsi="Times New Roman"/>
                <w:sz w:val="28"/>
                <w:szCs w:val="28"/>
              </w:rPr>
              <w:t xml:space="preserve"> Любимое время года </w:t>
            </w:r>
          </w:p>
        </w:tc>
        <w:tc>
          <w:tcPr>
            <w:tcW w:w="7353" w:type="dxa"/>
          </w:tcPr>
          <w:p w:rsidR="00B05342" w:rsidRPr="00E70565" w:rsidRDefault="00B05342" w:rsidP="00E705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0565">
              <w:rPr>
                <w:rFonts w:ascii="Times New Roman" w:hAnsi="Times New Roman"/>
                <w:sz w:val="28"/>
                <w:szCs w:val="28"/>
              </w:rPr>
              <w:t>1.Знакомство с новой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лексикой урока (упр.1, стр. 126</w:t>
            </w:r>
            <w:r w:rsidRPr="00E70565">
              <w:rPr>
                <w:rFonts w:ascii="Times New Roman" w:hAnsi="Times New Roman"/>
                <w:sz w:val="28"/>
                <w:szCs w:val="28"/>
              </w:rPr>
              <w:t xml:space="preserve">): </w:t>
            </w:r>
          </w:p>
          <w:p w:rsidR="00B05342" w:rsidRPr="00810C61" w:rsidRDefault="00B05342" w:rsidP="005F413F">
            <w:pPr>
              <w:pStyle w:val="NoSpacing"/>
              <w:rPr>
                <w:rFonts w:ascii="Times New Roman" w:hAnsi="Times New Roman"/>
                <w:i/>
                <w:sz w:val="28"/>
                <w:szCs w:val="28"/>
              </w:rPr>
            </w:pPr>
            <w:r w:rsidRPr="00810C61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Swimsuit</w:t>
            </w:r>
            <w:r w:rsidRPr="00810C6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– </w:t>
            </w:r>
            <w:r w:rsidRPr="00810C61">
              <w:rPr>
                <w:rFonts w:ascii="Times New Roman" w:hAnsi="Times New Roman"/>
                <w:i/>
                <w:sz w:val="28"/>
                <w:szCs w:val="28"/>
              </w:rPr>
              <w:t xml:space="preserve">купальник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</w:t>
            </w:r>
            <w:r w:rsidRPr="00810C61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unglasses</w:t>
            </w:r>
            <w:r w:rsidRPr="00810C6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солнечные очки</w:t>
            </w:r>
          </w:p>
          <w:p w:rsidR="00B05342" w:rsidRPr="00810C61" w:rsidRDefault="00B05342" w:rsidP="005F413F">
            <w:pPr>
              <w:pStyle w:val="NoSpacing"/>
              <w:rPr>
                <w:rFonts w:ascii="Times New Roman" w:hAnsi="Times New Roman"/>
                <w:i/>
                <w:sz w:val="28"/>
                <w:szCs w:val="28"/>
              </w:rPr>
            </w:pPr>
            <w:r w:rsidRPr="00810C61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swimming</w:t>
            </w:r>
            <w:r w:rsidRPr="00810C6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810C61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trunks</w:t>
            </w:r>
            <w:r w:rsidRPr="00810C6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плавки</w:t>
            </w:r>
          </w:p>
          <w:p w:rsidR="00B05342" w:rsidRPr="00810C61" w:rsidRDefault="00B05342" w:rsidP="005F413F">
            <w:pPr>
              <w:pStyle w:val="NoSpacing"/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</w:pPr>
            <w:r w:rsidRPr="00810C61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jeans</w:t>
            </w:r>
            <w:r w:rsidRPr="00810C6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джинсы</w:t>
            </w:r>
            <w:r w:rsidRPr="00810C6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</w:t>
            </w:r>
            <w:r w:rsidRPr="00810C61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boots</w:t>
            </w:r>
            <w:r w:rsidRPr="00810C6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сапоги</w:t>
            </w:r>
            <w:r w:rsidRPr="00810C6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810C61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tent</w:t>
            </w:r>
            <w:r w:rsidRPr="00810C6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палатка</w:t>
            </w:r>
            <w:r w:rsidRPr="00810C6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</w:t>
            </w:r>
            <w:r w:rsidRPr="00810C61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flippers</w:t>
            </w:r>
            <w:r w:rsidRPr="00810C6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ласты</w:t>
            </w:r>
            <w:r w:rsidRPr="00810C6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</w:t>
            </w:r>
            <w:r w:rsidRPr="00810C61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sleeping</w:t>
            </w:r>
            <w:r w:rsidRPr="00810C6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810C61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bag</w:t>
            </w:r>
            <w:r w:rsidRPr="00810C61">
              <w:rPr>
                <w:rFonts w:ascii="Times New Roman" w:hAnsi="Times New Roman"/>
                <w:b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спальный мешок</w:t>
            </w:r>
            <w:r w:rsidRPr="00810C6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</w:t>
            </w:r>
          </w:p>
          <w:p w:rsidR="00B05342" w:rsidRDefault="00B05342" w:rsidP="005F413F">
            <w:pPr>
              <w:pStyle w:val="NoSpacing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/>
                <w:color w:val="231F20"/>
                <w:sz w:val="28"/>
                <w:szCs w:val="28"/>
              </w:rPr>
              <w:t>Составление предложений с этими словами по образцу.</w:t>
            </w:r>
          </w:p>
          <w:p w:rsidR="00B05342" w:rsidRDefault="00B05342" w:rsidP="005F413F">
            <w:pPr>
              <w:pStyle w:val="NoSpacing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2. Знакомство с </w:t>
            </w:r>
            <w:r>
              <w:rPr>
                <w:rFonts w:ascii="Times New Roman" w:hAnsi="Times New Roman"/>
                <w:color w:val="231F20"/>
                <w:sz w:val="28"/>
                <w:szCs w:val="28"/>
                <w:lang w:val="en-US"/>
              </w:rPr>
              <w:t>Future</w:t>
            </w:r>
            <w:r w:rsidRPr="00810C61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8"/>
                <w:szCs w:val="28"/>
                <w:lang w:val="en-US"/>
              </w:rPr>
              <w:t>Simple</w:t>
            </w:r>
            <w:r>
              <w:rPr>
                <w:rFonts w:ascii="Times New Roman" w:hAnsi="Times New Roman"/>
                <w:color w:val="231F20"/>
                <w:sz w:val="28"/>
                <w:szCs w:val="28"/>
              </w:rPr>
              <w:t>, стр. 172.</w:t>
            </w:r>
          </w:p>
          <w:p w:rsidR="00B05342" w:rsidRDefault="00B05342" w:rsidP="005F413F">
            <w:pPr>
              <w:pStyle w:val="NoSpacing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/>
                <w:color w:val="231F20"/>
                <w:sz w:val="28"/>
                <w:szCs w:val="28"/>
              </w:rPr>
              <w:t>3</w:t>
            </w:r>
            <w:r w:rsidRPr="00155A2B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. </w:t>
            </w:r>
            <w:r w:rsidRPr="00E70565">
              <w:rPr>
                <w:rFonts w:ascii="Times New Roman" w:hAnsi="Times New Roman"/>
                <w:color w:val="231F20"/>
                <w:sz w:val="28"/>
                <w:szCs w:val="28"/>
              </w:rPr>
              <w:t>Диалог</w:t>
            </w:r>
            <w:r w:rsidRPr="00155A2B">
              <w:rPr>
                <w:rFonts w:ascii="Times New Roman" w:hAnsi="Times New Roman"/>
                <w:color w:val="231F20"/>
                <w:sz w:val="28"/>
                <w:szCs w:val="28"/>
              </w:rPr>
              <w:t>-</w:t>
            </w:r>
            <w:r w:rsidRPr="00E70565">
              <w:rPr>
                <w:rFonts w:ascii="Times New Roman" w:hAnsi="Times New Roman"/>
                <w:color w:val="231F20"/>
                <w:sz w:val="28"/>
                <w:szCs w:val="28"/>
              </w:rPr>
              <w:t>расспрос</w:t>
            </w:r>
            <w:r w:rsidRPr="00155A2B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 (</w:t>
            </w:r>
            <w:r w:rsidRPr="00E70565">
              <w:rPr>
                <w:rFonts w:ascii="Times New Roman" w:hAnsi="Times New Roman"/>
                <w:color w:val="231F20"/>
                <w:sz w:val="28"/>
                <w:szCs w:val="28"/>
              </w:rPr>
              <w:t>упр</w:t>
            </w:r>
            <w:r>
              <w:rPr>
                <w:rFonts w:ascii="Times New Roman" w:hAnsi="Times New Roman"/>
                <w:color w:val="231F20"/>
                <w:sz w:val="28"/>
                <w:szCs w:val="28"/>
              </w:rPr>
              <w:t>.3</w:t>
            </w:r>
            <w:r w:rsidRPr="00155A2B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, </w:t>
            </w:r>
            <w:r w:rsidRPr="00E70565">
              <w:rPr>
                <w:rFonts w:ascii="Times New Roman" w:hAnsi="Times New Roman"/>
                <w:color w:val="231F20"/>
                <w:sz w:val="28"/>
                <w:szCs w:val="28"/>
              </w:rPr>
              <w:t>стр</w:t>
            </w:r>
            <w:r w:rsidRPr="00155A2B">
              <w:rPr>
                <w:rFonts w:ascii="Times New Roman" w:hAnsi="Times New Roman"/>
                <w:color w:val="231F20"/>
                <w:sz w:val="28"/>
                <w:szCs w:val="28"/>
              </w:rPr>
              <w:t>.12</w:t>
            </w:r>
            <w:r>
              <w:rPr>
                <w:rFonts w:ascii="Times New Roman" w:hAnsi="Times New Roman"/>
                <w:color w:val="231F20"/>
                <w:sz w:val="28"/>
                <w:szCs w:val="28"/>
              </w:rPr>
              <w:t>6</w:t>
            </w:r>
            <w:r w:rsidRPr="00155A2B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). </w:t>
            </w:r>
            <w:r w:rsidRPr="00E70565">
              <w:rPr>
                <w:rFonts w:ascii="Times New Roman" w:hAnsi="Times New Roman"/>
                <w:color w:val="231F20"/>
                <w:sz w:val="28"/>
                <w:szCs w:val="28"/>
              </w:rPr>
              <w:t>Составление диалога</w:t>
            </w:r>
            <w:r>
              <w:rPr>
                <w:rFonts w:ascii="Times New Roman" w:hAnsi="Times New Roman"/>
                <w:color w:val="231F20"/>
                <w:sz w:val="28"/>
                <w:szCs w:val="28"/>
              </w:rPr>
              <w:t>-расспроса</w:t>
            </w:r>
            <w:r w:rsidRPr="00E70565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 по образцу.</w:t>
            </w:r>
          </w:p>
          <w:p w:rsidR="00B05342" w:rsidRPr="00810C61" w:rsidRDefault="00B05342" w:rsidP="00810C61">
            <w:pPr>
              <w:pStyle w:val="NoSpacing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810C61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sunny, windy, cloudy, rainy, cold, hot; </w:t>
            </w:r>
          </w:p>
          <w:p w:rsidR="00B05342" w:rsidRDefault="00B05342" w:rsidP="00810C61">
            <w:pPr>
              <w:pStyle w:val="NoSpacing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- </w:t>
            </w:r>
            <w:r w:rsidRPr="00810C61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-US"/>
              </w:rPr>
              <w:t xml:space="preserve">What will the weather be like in </w:t>
            </w:r>
            <w:smartTag w:uri="urn:schemas-microsoft-com:office:smarttags" w:element="City">
              <w:smartTag w:uri="urn:schemas-microsoft-com:office:smarttags" w:element="place">
                <w:r w:rsidRPr="00810C61">
                  <w:rPr>
                    <w:rFonts w:ascii="Times New Roman" w:hAnsi="Times New Roman"/>
                    <w:b/>
                    <w:i/>
                    <w:iCs/>
                    <w:sz w:val="28"/>
                    <w:szCs w:val="28"/>
                    <w:lang w:val="en-US"/>
                  </w:rPr>
                  <w:t>London</w:t>
                </w:r>
              </w:smartTag>
            </w:smartTag>
            <w:r w:rsidRPr="00810C61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-US"/>
              </w:rPr>
              <w:t xml:space="preserve"> tomorrow? </w:t>
            </w:r>
          </w:p>
          <w:p w:rsidR="00B05342" w:rsidRPr="00810C61" w:rsidRDefault="00B05342" w:rsidP="00810C61">
            <w:pPr>
              <w:pStyle w:val="NoSpacing"/>
              <w:rPr>
                <w:rFonts w:ascii="Times New Roman" w:hAnsi="Times New Roman"/>
                <w:b/>
                <w:i/>
                <w:color w:val="231F20"/>
                <w:sz w:val="28"/>
                <w:szCs w:val="28"/>
              </w:rPr>
            </w:pPr>
            <w:r w:rsidRPr="00810C61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- </w:t>
            </w:r>
            <w:r w:rsidRPr="00810C61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-US"/>
              </w:rPr>
              <w:t>It</w:t>
            </w:r>
            <w:r w:rsidRPr="00810C61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’</w:t>
            </w:r>
            <w:r w:rsidRPr="00810C61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-US"/>
              </w:rPr>
              <w:t>ll</w:t>
            </w:r>
            <w:r w:rsidRPr="00810C61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 </w:t>
            </w:r>
            <w:r w:rsidRPr="00810C61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-US"/>
              </w:rPr>
              <w:t>be</w:t>
            </w:r>
            <w:r w:rsidRPr="00810C61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 </w:t>
            </w:r>
            <w:r w:rsidRPr="00810C61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-US"/>
              </w:rPr>
              <w:t>cloudy</w:t>
            </w:r>
            <w:r w:rsidRPr="00810C61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.</w:t>
            </w:r>
          </w:p>
          <w:p w:rsidR="00B05342" w:rsidRPr="00E70565" w:rsidRDefault="00B05342" w:rsidP="005F413F">
            <w:pPr>
              <w:pStyle w:val="NoSpacing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/>
                <w:color w:val="231F20"/>
                <w:sz w:val="28"/>
                <w:szCs w:val="28"/>
              </w:rPr>
              <w:t>4</w:t>
            </w:r>
            <w:r w:rsidRPr="00E70565">
              <w:rPr>
                <w:rFonts w:ascii="Times New Roman" w:hAnsi="Times New Roman"/>
                <w:color w:val="231F2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231F20"/>
                <w:sz w:val="28"/>
                <w:szCs w:val="28"/>
              </w:rPr>
              <w:t>Чтение письма и выполнение задания</w:t>
            </w:r>
            <w:r w:rsidRPr="00E70565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 (упр.</w:t>
            </w:r>
            <w:r>
              <w:rPr>
                <w:rFonts w:ascii="Times New Roman" w:hAnsi="Times New Roman"/>
                <w:color w:val="231F20"/>
                <w:sz w:val="28"/>
                <w:szCs w:val="28"/>
              </w:rPr>
              <w:t>4</w:t>
            </w:r>
            <w:r w:rsidRPr="00E70565">
              <w:rPr>
                <w:rFonts w:ascii="Times New Roman" w:hAnsi="Times New Roman"/>
                <w:color w:val="231F20"/>
                <w:sz w:val="28"/>
                <w:szCs w:val="28"/>
              </w:rPr>
              <w:t>, стр.12</w:t>
            </w:r>
            <w:r>
              <w:rPr>
                <w:rFonts w:ascii="Times New Roman" w:hAnsi="Times New Roman"/>
                <w:color w:val="231F20"/>
                <w:sz w:val="28"/>
                <w:szCs w:val="28"/>
              </w:rPr>
              <w:t>7</w:t>
            </w:r>
            <w:r w:rsidRPr="00E70565">
              <w:rPr>
                <w:rFonts w:ascii="Times New Roman" w:hAnsi="Times New Roman"/>
                <w:color w:val="231F20"/>
                <w:sz w:val="28"/>
                <w:szCs w:val="28"/>
              </w:rPr>
              <w:t>).</w:t>
            </w:r>
          </w:p>
          <w:p w:rsidR="00B05342" w:rsidRPr="00E70565" w:rsidRDefault="00B05342" w:rsidP="005F413F">
            <w:pPr>
              <w:pStyle w:val="NoSpacing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/>
                <w:color w:val="231F20"/>
                <w:sz w:val="28"/>
                <w:szCs w:val="28"/>
              </w:rPr>
              <w:t>5</w:t>
            </w:r>
            <w:r w:rsidRPr="00E70565">
              <w:rPr>
                <w:rFonts w:ascii="Times New Roman" w:hAnsi="Times New Roman"/>
                <w:color w:val="231F20"/>
                <w:sz w:val="28"/>
                <w:szCs w:val="28"/>
              </w:rPr>
              <w:t>. Выполнение тренировочных заданий в РТ.</w:t>
            </w:r>
          </w:p>
          <w:p w:rsidR="00B05342" w:rsidRPr="00E70565" w:rsidRDefault="00B05342" w:rsidP="005F413F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3" w:type="dxa"/>
          </w:tcPr>
          <w:p w:rsidR="00B05342" w:rsidRPr="00E70565" w:rsidRDefault="00B05342" w:rsidP="00E705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0565">
              <w:rPr>
                <w:rFonts w:ascii="Times New Roman" w:hAnsi="Times New Roman"/>
                <w:sz w:val="28"/>
                <w:szCs w:val="28"/>
              </w:rPr>
              <w:t>1.Упр. 1, стр.12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E70565">
              <w:rPr>
                <w:rFonts w:ascii="Times New Roman" w:hAnsi="Times New Roman"/>
                <w:sz w:val="28"/>
                <w:szCs w:val="28"/>
              </w:rPr>
              <w:t xml:space="preserve"> – выучить слова и выражения наизусть.</w:t>
            </w:r>
          </w:p>
          <w:p w:rsidR="00B05342" w:rsidRPr="00E70565" w:rsidRDefault="00B05342" w:rsidP="00E705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0565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Написать письмо другу по образцу (упр.5, стр.127).</w:t>
            </w:r>
          </w:p>
        </w:tc>
        <w:tc>
          <w:tcPr>
            <w:tcW w:w="1507" w:type="dxa"/>
          </w:tcPr>
          <w:p w:rsidR="00B05342" w:rsidRPr="00E70565" w:rsidRDefault="00B05342" w:rsidP="00E705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0565">
              <w:rPr>
                <w:rFonts w:ascii="Times New Roman" w:hAnsi="Times New Roman"/>
                <w:sz w:val="28"/>
                <w:szCs w:val="28"/>
              </w:rPr>
              <w:t>WhatsApp-группа</w:t>
            </w:r>
          </w:p>
        </w:tc>
      </w:tr>
      <w:tr w:rsidR="00B05342" w:rsidRPr="00E70565" w:rsidTr="00E70565">
        <w:tc>
          <w:tcPr>
            <w:tcW w:w="1473" w:type="dxa"/>
          </w:tcPr>
          <w:p w:rsidR="00B05342" w:rsidRPr="00E70565" w:rsidRDefault="00B05342" w:rsidP="00E705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0565">
              <w:rPr>
                <w:rFonts w:ascii="Times New Roman" w:hAnsi="Times New Roman"/>
                <w:sz w:val="28"/>
                <w:szCs w:val="28"/>
              </w:rPr>
              <w:t>18.04.20</w:t>
            </w:r>
          </w:p>
        </w:tc>
        <w:tc>
          <w:tcPr>
            <w:tcW w:w="2334" w:type="dxa"/>
          </w:tcPr>
          <w:p w:rsidR="00B05342" w:rsidRDefault="00B05342" w:rsidP="002F22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0E18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 w:rsidRPr="00410E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 w:rsidRPr="00410E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Привет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  <w:p w:rsidR="00B05342" w:rsidRPr="00410E18" w:rsidRDefault="00B05342" w:rsidP="002F22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</w:t>
            </w:r>
            <w:r w:rsidRPr="00410E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солнцу. </w:t>
            </w:r>
          </w:p>
          <w:p w:rsidR="00B05342" w:rsidRPr="00410E18" w:rsidRDefault="00B05342" w:rsidP="002F22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0E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Артур и Раскал. Часть 7. </w:t>
            </w:r>
          </w:p>
        </w:tc>
        <w:tc>
          <w:tcPr>
            <w:tcW w:w="7353" w:type="dxa"/>
          </w:tcPr>
          <w:p w:rsidR="00B05342" w:rsidRPr="0004402B" w:rsidRDefault="00B05342" w:rsidP="00E70565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70565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.Знакомство с вопросительными словами</w:t>
            </w:r>
            <w:r w:rsidRPr="0004402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и выполнение задания в рамке.</w:t>
            </w:r>
            <w:r w:rsidRPr="0004402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</w:p>
          <w:p w:rsidR="00B05342" w:rsidRPr="0004402B" w:rsidRDefault="00B05342" w:rsidP="00E7056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402B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Who</w:t>
            </w:r>
            <w:r w:rsidRPr="0004402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– </w:t>
            </w:r>
            <w:r w:rsidRPr="0004402B">
              <w:rPr>
                <w:rFonts w:ascii="Times New Roman" w:hAnsi="Times New Roman"/>
                <w:i/>
                <w:sz w:val="24"/>
                <w:szCs w:val="24"/>
              </w:rPr>
              <w:t>кто?</w:t>
            </w:r>
            <w:r w:rsidRPr="0004402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B05342" w:rsidRPr="0004402B" w:rsidRDefault="00B05342" w:rsidP="00E7056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4402B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What</w:t>
            </w:r>
            <w:r w:rsidRPr="0004402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– </w:t>
            </w:r>
            <w:r w:rsidRPr="0004402B">
              <w:rPr>
                <w:rFonts w:ascii="Times New Roman" w:hAnsi="Times New Roman"/>
                <w:i/>
                <w:sz w:val="24"/>
                <w:szCs w:val="24"/>
              </w:rPr>
              <w:t>что?какой?</w:t>
            </w:r>
          </w:p>
          <w:p w:rsidR="00B05342" w:rsidRPr="0004402B" w:rsidRDefault="00B05342" w:rsidP="00E7056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W</w:t>
            </w:r>
            <w:r w:rsidRPr="0004402B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here</w:t>
            </w:r>
            <w:r w:rsidRPr="0004402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– </w:t>
            </w:r>
            <w:r w:rsidRPr="0004402B">
              <w:rPr>
                <w:rFonts w:ascii="Times New Roman" w:hAnsi="Times New Roman"/>
                <w:i/>
                <w:sz w:val="24"/>
                <w:szCs w:val="24"/>
              </w:rPr>
              <w:t xml:space="preserve">где?куда? </w:t>
            </w:r>
          </w:p>
          <w:p w:rsidR="00B05342" w:rsidRPr="0004402B" w:rsidRDefault="00B05342" w:rsidP="00E7056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W</w:t>
            </w:r>
            <w:r w:rsidRPr="0004402B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hen</w:t>
            </w:r>
            <w:r w:rsidRPr="0004402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– </w:t>
            </w:r>
            <w:r w:rsidRPr="0004402B">
              <w:rPr>
                <w:rFonts w:ascii="Times New Roman" w:hAnsi="Times New Roman"/>
                <w:i/>
                <w:sz w:val="24"/>
                <w:szCs w:val="24"/>
              </w:rPr>
              <w:t>когда?</w:t>
            </w:r>
            <w:r w:rsidRPr="0004402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B05342" w:rsidRPr="0004402B" w:rsidRDefault="00B05342" w:rsidP="00E7056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W</w:t>
            </w:r>
            <w:r w:rsidRPr="0004402B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hy</w:t>
            </w:r>
            <w:r w:rsidRPr="0004402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– </w:t>
            </w:r>
            <w:r w:rsidRPr="0004402B">
              <w:rPr>
                <w:rFonts w:ascii="Times New Roman" w:hAnsi="Times New Roman"/>
                <w:i/>
                <w:sz w:val="24"/>
                <w:szCs w:val="24"/>
              </w:rPr>
              <w:t xml:space="preserve">почему? </w:t>
            </w:r>
          </w:p>
          <w:p w:rsidR="00B05342" w:rsidRPr="0004402B" w:rsidRDefault="00B05342" w:rsidP="00E7056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H</w:t>
            </w:r>
            <w:r w:rsidRPr="0004402B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ow</w:t>
            </w:r>
            <w:r w:rsidRPr="0004402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– </w:t>
            </w:r>
            <w:r w:rsidRPr="0004402B">
              <w:rPr>
                <w:rFonts w:ascii="Times New Roman" w:hAnsi="Times New Roman"/>
                <w:i/>
                <w:sz w:val="24"/>
                <w:szCs w:val="24"/>
              </w:rPr>
              <w:t>как?</w:t>
            </w:r>
          </w:p>
          <w:p w:rsidR="00B05342" w:rsidRPr="00E70565" w:rsidRDefault="00B05342" w:rsidP="00E70565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70565">
              <w:rPr>
                <w:rFonts w:ascii="Times New Roman" w:hAnsi="Times New Roman"/>
                <w:bCs/>
                <w:iCs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Составление диалога-расспроса и отработка в парах вслух. Упр.1, стр. 128.</w:t>
            </w:r>
          </w:p>
          <w:p w:rsidR="00B05342" w:rsidRDefault="00B05342" w:rsidP="00540603">
            <w:pPr>
              <w:pStyle w:val="NoSpacing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4402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Знакомство</w:t>
            </w:r>
            <w:r w:rsidRPr="0004402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с</w:t>
            </w:r>
            <w:r w:rsidRPr="0004402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песней</w:t>
            </w:r>
            <w:r w:rsidRPr="0004402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Say</w:t>
            </w:r>
            <w:r w:rsidRPr="0004402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hello</w:t>
            </w:r>
            <w:r w:rsidRPr="0004402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to</w:t>
            </w:r>
            <w:r w:rsidRPr="0004402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sunshine</w:t>
            </w:r>
            <w:r w:rsidRPr="0004402B">
              <w:rPr>
                <w:rFonts w:ascii="Times New Roman" w:hAnsi="Times New Roman"/>
                <w:bCs/>
                <w:iCs/>
                <w:sz w:val="28"/>
                <w:szCs w:val="28"/>
              </w:rPr>
              <w:t>!»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Слушание, разбор неизвестных слов и пение.</w:t>
            </w:r>
          </w:p>
          <w:p w:rsidR="00B05342" w:rsidRPr="0004402B" w:rsidRDefault="00B05342" w:rsidP="0054060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4. Слушание и чтение комикса «Артур и Раскал», стр. 136.</w:t>
            </w:r>
          </w:p>
          <w:p w:rsidR="00B05342" w:rsidRPr="0004402B" w:rsidRDefault="00B05342" w:rsidP="003E742D">
            <w:pPr>
              <w:pStyle w:val="NoSpacing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643" w:type="dxa"/>
          </w:tcPr>
          <w:p w:rsidR="00B05342" w:rsidRPr="00E70565" w:rsidRDefault="00B05342" w:rsidP="00E705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Упр. 1</w:t>
            </w:r>
            <w:r w:rsidRPr="00E70565">
              <w:rPr>
                <w:rFonts w:ascii="Times New Roman" w:hAnsi="Times New Roman"/>
                <w:sz w:val="28"/>
                <w:szCs w:val="28"/>
              </w:rPr>
              <w:t>, стр.12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E70565">
              <w:rPr>
                <w:rFonts w:ascii="Times New Roman" w:hAnsi="Times New Roman"/>
                <w:sz w:val="28"/>
                <w:szCs w:val="28"/>
              </w:rPr>
              <w:t xml:space="preserve"> – записать аудио и отправить учителю.</w:t>
            </w:r>
          </w:p>
          <w:p w:rsidR="00B05342" w:rsidRPr="00E70565" w:rsidRDefault="00B05342" w:rsidP="00E705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2.РТ (2 задания по теме).</w:t>
            </w:r>
          </w:p>
        </w:tc>
        <w:tc>
          <w:tcPr>
            <w:tcW w:w="1507" w:type="dxa"/>
          </w:tcPr>
          <w:p w:rsidR="00B05342" w:rsidRPr="00E70565" w:rsidRDefault="00B05342" w:rsidP="00E705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0565">
              <w:rPr>
                <w:rFonts w:ascii="Times New Roman" w:hAnsi="Times New Roman"/>
                <w:sz w:val="28"/>
                <w:szCs w:val="28"/>
              </w:rPr>
              <w:t>WhatsApp-группа</w:t>
            </w:r>
          </w:p>
        </w:tc>
      </w:tr>
    </w:tbl>
    <w:p w:rsidR="00B05342" w:rsidRDefault="00B05342" w:rsidP="00654AEB">
      <w:pPr>
        <w:rPr>
          <w:rFonts w:ascii="Times New Roman" w:hAnsi="Times New Roman"/>
          <w:sz w:val="32"/>
          <w:szCs w:val="32"/>
        </w:rPr>
      </w:pPr>
    </w:p>
    <w:p w:rsidR="00B05342" w:rsidRDefault="00B05342" w:rsidP="002E7C8C">
      <w:pPr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sz w:val="32"/>
          <w:szCs w:val="32"/>
        </w:rPr>
        <w:t>Учитель английского языка:                Хамидуллина И.В.</w:t>
      </w:r>
    </w:p>
    <w:p w:rsidR="00B05342" w:rsidRDefault="00B05342" w:rsidP="00654AEB">
      <w:pPr>
        <w:rPr>
          <w:rFonts w:ascii="Times New Roman" w:hAnsi="Times New Roman"/>
          <w:sz w:val="32"/>
          <w:szCs w:val="32"/>
        </w:rPr>
      </w:pPr>
    </w:p>
    <w:p w:rsidR="00B05342" w:rsidRPr="00540603" w:rsidRDefault="00B05342" w:rsidP="00654AEB">
      <w:pPr>
        <w:rPr>
          <w:rFonts w:ascii="Times New Roman" w:hAnsi="Times New Roman"/>
          <w:sz w:val="32"/>
          <w:szCs w:val="32"/>
        </w:rPr>
      </w:pPr>
    </w:p>
    <w:sectPr w:rsidR="00B05342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7"/>
  </w:num>
  <w:num w:numId="3">
    <w:abstractNumId w:val="16"/>
  </w:num>
  <w:num w:numId="4">
    <w:abstractNumId w:val="0"/>
  </w:num>
  <w:num w:numId="5">
    <w:abstractNumId w:val="1"/>
  </w:num>
  <w:num w:numId="6">
    <w:abstractNumId w:val="22"/>
  </w:num>
  <w:num w:numId="7">
    <w:abstractNumId w:val="2"/>
  </w:num>
  <w:num w:numId="8">
    <w:abstractNumId w:val="24"/>
  </w:num>
  <w:num w:numId="9">
    <w:abstractNumId w:val="26"/>
  </w:num>
  <w:num w:numId="10">
    <w:abstractNumId w:val="7"/>
  </w:num>
  <w:num w:numId="11">
    <w:abstractNumId w:val="20"/>
  </w:num>
  <w:num w:numId="12">
    <w:abstractNumId w:val="25"/>
  </w:num>
  <w:num w:numId="13">
    <w:abstractNumId w:val="28"/>
  </w:num>
  <w:num w:numId="14">
    <w:abstractNumId w:val="30"/>
  </w:num>
  <w:num w:numId="15">
    <w:abstractNumId w:val="3"/>
  </w:num>
  <w:num w:numId="16">
    <w:abstractNumId w:val="17"/>
  </w:num>
  <w:num w:numId="17">
    <w:abstractNumId w:val="10"/>
  </w:num>
  <w:num w:numId="18">
    <w:abstractNumId w:val="29"/>
  </w:num>
  <w:num w:numId="19">
    <w:abstractNumId w:val="32"/>
  </w:num>
  <w:num w:numId="20">
    <w:abstractNumId w:val="4"/>
  </w:num>
  <w:num w:numId="21">
    <w:abstractNumId w:val="19"/>
  </w:num>
  <w:num w:numId="22">
    <w:abstractNumId w:val="8"/>
  </w:num>
  <w:num w:numId="23">
    <w:abstractNumId w:val="12"/>
  </w:num>
  <w:num w:numId="24">
    <w:abstractNumId w:val="13"/>
  </w:num>
  <w:num w:numId="25">
    <w:abstractNumId w:val="15"/>
  </w:num>
  <w:num w:numId="26">
    <w:abstractNumId w:val="31"/>
  </w:num>
  <w:num w:numId="27">
    <w:abstractNumId w:val="21"/>
  </w:num>
  <w:num w:numId="28">
    <w:abstractNumId w:val="6"/>
  </w:num>
  <w:num w:numId="29">
    <w:abstractNumId w:val="9"/>
  </w:num>
  <w:num w:numId="30">
    <w:abstractNumId w:val="18"/>
  </w:num>
  <w:num w:numId="31">
    <w:abstractNumId w:val="14"/>
  </w:num>
  <w:num w:numId="32">
    <w:abstractNumId w:val="23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60E6"/>
    <w:rsid w:val="0000451E"/>
    <w:rsid w:val="000420A1"/>
    <w:rsid w:val="0004402B"/>
    <w:rsid w:val="000E7D1B"/>
    <w:rsid w:val="001051F3"/>
    <w:rsid w:val="00131B3B"/>
    <w:rsid w:val="00155A2B"/>
    <w:rsid w:val="00193C93"/>
    <w:rsid w:val="001C3C03"/>
    <w:rsid w:val="002452B5"/>
    <w:rsid w:val="002A521D"/>
    <w:rsid w:val="002B5417"/>
    <w:rsid w:val="002C756C"/>
    <w:rsid w:val="002D5059"/>
    <w:rsid w:val="002E47ED"/>
    <w:rsid w:val="002E7C8C"/>
    <w:rsid w:val="002F222C"/>
    <w:rsid w:val="002F2C41"/>
    <w:rsid w:val="003951B6"/>
    <w:rsid w:val="003A4687"/>
    <w:rsid w:val="003E742D"/>
    <w:rsid w:val="00410E18"/>
    <w:rsid w:val="004408D4"/>
    <w:rsid w:val="004555A9"/>
    <w:rsid w:val="004616BB"/>
    <w:rsid w:val="004A60E6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3696C"/>
    <w:rsid w:val="00654AEB"/>
    <w:rsid w:val="00675C76"/>
    <w:rsid w:val="006A4589"/>
    <w:rsid w:val="006C10A9"/>
    <w:rsid w:val="006D54F2"/>
    <w:rsid w:val="006F25E9"/>
    <w:rsid w:val="00716E2A"/>
    <w:rsid w:val="00750A93"/>
    <w:rsid w:val="007B673B"/>
    <w:rsid w:val="00810C61"/>
    <w:rsid w:val="008605B2"/>
    <w:rsid w:val="00884DA9"/>
    <w:rsid w:val="008B4FF5"/>
    <w:rsid w:val="008B67AB"/>
    <w:rsid w:val="008E2EBF"/>
    <w:rsid w:val="00900E28"/>
    <w:rsid w:val="009354EA"/>
    <w:rsid w:val="00944B96"/>
    <w:rsid w:val="009C41FC"/>
    <w:rsid w:val="009E378A"/>
    <w:rsid w:val="00A6498C"/>
    <w:rsid w:val="00B05342"/>
    <w:rsid w:val="00BC000E"/>
    <w:rsid w:val="00BF1D05"/>
    <w:rsid w:val="00C22B2A"/>
    <w:rsid w:val="00CD114D"/>
    <w:rsid w:val="00D41143"/>
    <w:rsid w:val="00DB63A5"/>
    <w:rsid w:val="00DD63D9"/>
    <w:rsid w:val="00E042C4"/>
    <w:rsid w:val="00E4019F"/>
    <w:rsid w:val="00E430C8"/>
    <w:rsid w:val="00E63292"/>
    <w:rsid w:val="00E70565"/>
    <w:rsid w:val="00EB3A34"/>
    <w:rsid w:val="00F93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60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C000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8E2EBF"/>
    <w:pPr>
      <w:ind w:left="720"/>
      <w:contextualSpacing/>
    </w:pPr>
  </w:style>
  <w:style w:type="paragraph" w:styleId="NormalWeb">
    <w:name w:val="Normal (Web)"/>
    <w:basedOn w:val="Normal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</w:style>
  <w:style w:type="character" w:styleId="Hyperlink">
    <w:name w:val="Hyperlink"/>
    <w:basedOn w:val="DefaultParagraphFont"/>
    <w:uiPriority w:val="99"/>
    <w:rsid w:val="002A521D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5F413F"/>
    <w:rPr>
      <w:lang w:eastAsia="en-US"/>
    </w:rPr>
  </w:style>
  <w:style w:type="character" w:customStyle="1" w:styleId="a">
    <w:name w:val="Основной Знак"/>
    <w:link w:val="a0"/>
    <w:uiPriority w:val="99"/>
    <w:locked/>
    <w:rsid w:val="0004402B"/>
    <w:rPr>
      <w:rFonts w:ascii="NewtonCSanPin" w:hAnsi="NewtonCSanPin"/>
      <w:color w:val="000000"/>
      <w:sz w:val="21"/>
    </w:rPr>
  </w:style>
  <w:style w:type="paragraph" w:customStyle="1" w:styleId="a0">
    <w:name w:val="Основной"/>
    <w:basedOn w:val="Normal"/>
    <w:link w:val="a"/>
    <w:uiPriority w:val="99"/>
    <w:rsid w:val="0004402B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noProof/>
      <w:color w:val="000000"/>
      <w:sz w:val="21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980</TotalTime>
  <Pages>2</Pages>
  <Words>244</Words>
  <Characters>1396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7</cp:lastModifiedBy>
  <cp:revision>20</cp:revision>
  <dcterms:created xsi:type="dcterms:W3CDTF">2020-03-26T18:10:00Z</dcterms:created>
  <dcterms:modified xsi:type="dcterms:W3CDTF">2020-04-16T09:56:00Z</dcterms:modified>
</cp:coreProperties>
</file>